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569" w:rsidRPr="00115B27" w:rsidRDefault="00632569" w:rsidP="00115B2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632569" w:rsidRPr="00B52D24" w:rsidRDefault="00632569" w:rsidP="00115B27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2D24">
        <w:rPr>
          <w:rFonts w:ascii="Times New Roman" w:hAnsi="Times New Roman" w:cs="Times New Roman"/>
          <w:b/>
          <w:bCs/>
          <w:sz w:val="24"/>
          <w:szCs w:val="24"/>
        </w:rPr>
        <w:t xml:space="preserve">ГЛАВА </w:t>
      </w:r>
    </w:p>
    <w:p w:rsidR="00632569" w:rsidRPr="00B52D24" w:rsidRDefault="00632569" w:rsidP="00115B27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2D24">
        <w:rPr>
          <w:rFonts w:ascii="Times New Roman" w:hAnsi="Times New Roman" w:cs="Times New Roman"/>
          <w:b/>
          <w:bCs/>
          <w:sz w:val="24"/>
          <w:szCs w:val="24"/>
        </w:rPr>
        <w:t>БАРАБО-ЮДИНСКОГО СЕЛЬСОВЕТА</w:t>
      </w:r>
    </w:p>
    <w:p w:rsidR="00632569" w:rsidRPr="00B52D24" w:rsidRDefault="00632569" w:rsidP="00115B27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2D24">
        <w:rPr>
          <w:rFonts w:ascii="Times New Roman" w:hAnsi="Times New Roman" w:cs="Times New Roman"/>
          <w:b/>
          <w:bCs/>
          <w:sz w:val="24"/>
          <w:szCs w:val="24"/>
        </w:rPr>
        <w:t>ЧИСТООЗЕРНОГО РАЙОНА НОВОСИБИРСКОЙ ОБЛАСТИ</w:t>
      </w:r>
    </w:p>
    <w:p w:rsidR="00632569" w:rsidRPr="00B52D24" w:rsidRDefault="00632569" w:rsidP="00115B27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32569" w:rsidRDefault="00632569" w:rsidP="00115B2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632569" w:rsidRPr="00115B27" w:rsidRDefault="00632569" w:rsidP="00115B2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632569" w:rsidRPr="00CC1940" w:rsidRDefault="00632569" w:rsidP="00115B27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C1940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632569" w:rsidRPr="00115B27" w:rsidRDefault="00632569" w:rsidP="00115B2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CC194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«25 » января  2016</w:t>
      </w:r>
      <w:r w:rsidRPr="00115B27">
        <w:rPr>
          <w:rFonts w:ascii="Times New Roman" w:hAnsi="Times New Roman" w:cs="Times New Roman"/>
          <w:sz w:val="24"/>
          <w:szCs w:val="24"/>
        </w:rPr>
        <w:t xml:space="preserve"> года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115B27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№ 5</w:t>
      </w:r>
    </w:p>
    <w:p w:rsidR="00632569" w:rsidRDefault="00632569" w:rsidP="00115B2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632569" w:rsidRPr="00115B27" w:rsidRDefault="00632569" w:rsidP="00115B2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 Барабо-Юдино</w:t>
      </w:r>
    </w:p>
    <w:p w:rsidR="00632569" w:rsidRPr="00115B27" w:rsidRDefault="00632569" w:rsidP="00115B2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115B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2569" w:rsidRPr="00CC1940" w:rsidRDefault="00632569" w:rsidP="00115B27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CC1940">
        <w:rPr>
          <w:rFonts w:ascii="Times New Roman" w:hAnsi="Times New Roman" w:cs="Times New Roman"/>
          <w:sz w:val="28"/>
          <w:szCs w:val="28"/>
        </w:rPr>
        <w:t>Об   определении   мест  отбывания  наказания  в виде</w:t>
      </w:r>
    </w:p>
    <w:p w:rsidR="00632569" w:rsidRPr="00CC1940" w:rsidRDefault="00632569" w:rsidP="00115B27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CC1940">
        <w:rPr>
          <w:rFonts w:ascii="Times New Roman" w:hAnsi="Times New Roman" w:cs="Times New Roman"/>
          <w:sz w:val="28"/>
          <w:szCs w:val="28"/>
        </w:rPr>
        <w:t xml:space="preserve">обязательных и исправительных  работ на территории </w:t>
      </w:r>
    </w:p>
    <w:p w:rsidR="00632569" w:rsidRPr="00CC1940" w:rsidRDefault="00632569" w:rsidP="00115B27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CC1940">
        <w:rPr>
          <w:rFonts w:ascii="Times New Roman" w:hAnsi="Times New Roman" w:cs="Times New Roman"/>
          <w:sz w:val="28"/>
          <w:szCs w:val="28"/>
        </w:rPr>
        <w:t>Барабо-Юдинского сельсовета Чистоозерного района</w:t>
      </w:r>
    </w:p>
    <w:p w:rsidR="00632569" w:rsidRPr="00CC1940" w:rsidRDefault="00632569" w:rsidP="00115B27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CC1940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632569" w:rsidRDefault="00632569" w:rsidP="00115B2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632569" w:rsidRPr="00115B27" w:rsidRDefault="00632569" w:rsidP="00115B2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 xml:space="preserve">              В целях реализации ст.ст.49,50 Уголовного кодекса Российской Федерации, ст.ст.25,39 Уголовно-исполнительного кодекса Российской Федерации , в соответствии с Уставом Барабо-Юдинского сельсовета Чистоозерного района Новосибирской области.</w:t>
      </w: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32569" w:rsidRPr="00B52D24" w:rsidRDefault="00632569" w:rsidP="007D3475">
      <w:pPr>
        <w:pStyle w:val="NoSpacing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>1.Определить обьекты, виды обязательных работ для отбывания наказания осужденными, согласно приложения №1.</w:t>
      </w: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>2.Руководителям учреждений, указанных в приложении № 1 обеспечить:</w:t>
      </w: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>-резерв рабочих мест в количестве указанном в приложении № 1 для целей исполнения настоящего постановления;</w:t>
      </w: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>-прием на работу лиц, осужденных к отбыванию наказания по направлению  уголовно-исполнительной инспекции, с соблюдением трудового законодательства Российской Федерации.</w:t>
      </w:r>
    </w:p>
    <w:p w:rsidR="00632569" w:rsidRPr="00B52D24" w:rsidRDefault="00632569" w:rsidP="003A5071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>3.Постановление главы Барабо-Юдинского сельсовета Чистоозерного района Новосибирской области № 1 от 11.01.2015 г.«Об определении видов обязательных работ и обьектов, на которых они отбывают»  считать утратившим силу.</w:t>
      </w: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 xml:space="preserve">4.Настоящее постановление подлежит опубликованию на сайте, в газете 2Вестник»МО Барабо-Юдинского сельсовета </w:t>
      </w:r>
    </w:p>
    <w:p w:rsidR="00632569" w:rsidRPr="00B52D24" w:rsidRDefault="00632569" w:rsidP="00115B27">
      <w:pPr>
        <w:pStyle w:val="NoSpacing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 xml:space="preserve">5.Контроль за исполнением настоящего постановления оставляю за собой. </w:t>
      </w: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Pr="00B52D24" w:rsidRDefault="00632569" w:rsidP="00CC1940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B52D24">
        <w:rPr>
          <w:rFonts w:ascii="Times New Roman" w:hAnsi="Times New Roman" w:cs="Times New Roman"/>
          <w:sz w:val="28"/>
          <w:szCs w:val="28"/>
        </w:rPr>
        <w:t>Глава Барабо-Юдинского сельсовета                                                    Н.Т. Цыкало</w:t>
      </w:r>
    </w:p>
    <w:p w:rsidR="00632569" w:rsidRDefault="00632569" w:rsidP="00CC194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CC194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Приложение № 1</w:t>
      </w:r>
    </w:p>
    <w:p w:rsidR="00632569" w:rsidRDefault="00632569" w:rsidP="00494B96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к постановлению главы </w:t>
      </w:r>
    </w:p>
    <w:p w:rsidR="00632569" w:rsidRDefault="00632569" w:rsidP="00494B96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Барабо-Юдинского    сельсовета</w:t>
      </w:r>
    </w:p>
    <w:p w:rsidR="00632569" w:rsidRDefault="00632569" w:rsidP="00494B96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от 25 января 2016 года № 5</w:t>
      </w:r>
    </w:p>
    <w:p w:rsidR="00632569" w:rsidRDefault="00632569" w:rsidP="00494B96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494B96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</w:t>
      </w:r>
    </w:p>
    <w:p w:rsidR="00632569" w:rsidRDefault="00632569" w:rsidP="00494B96">
      <w:pPr>
        <w:pStyle w:val="NoSpacing"/>
        <w:ind w:left="-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обьектов, видов обязательных и исправительных работ для отбывания наказания осужденными на территории Барабо-Юдинского сельсовета Чистоозерного района Новосибирской области.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37"/>
        <w:gridCol w:w="2248"/>
        <w:gridCol w:w="3118"/>
        <w:gridCol w:w="1559"/>
        <w:gridCol w:w="2376"/>
      </w:tblGrid>
      <w:tr w:rsidR="00632569" w:rsidRPr="00121E31">
        <w:trPr>
          <w:trHeight w:val="240"/>
        </w:trPr>
        <w:tc>
          <w:tcPr>
            <w:tcW w:w="737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№ п\п</w:t>
            </w:r>
          </w:p>
        </w:tc>
        <w:tc>
          <w:tcPr>
            <w:tcW w:w="2248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Наименование обьекта, учреждения</w:t>
            </w:r>
          </w:p>
        </w:tc>
        <w:tc>
          <w:tcPr>
            <w:tcW w:w="3118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Виды обязательных работ</w:t>
            </w:r>
          </w:p>
        </w:tc>
        <w:tc>
          <w:tcPr>
            <w:tcW w:w="1559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Резерв рабочих мест</w:t>
            </w:r>
          </w:p>
        </w:tc>
        <w:tc>
          <w:tcPr>
            <w:tcW w:w="2376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Адрес место нахождения обьекта</w:t>
            </w:r>
          </w:p>
        </w:tc>
      </w:tr>
      <w:tr w:rsidR="00632569" w:rsidRPr="00121E31">
        <w:trPr>
          <w:trHeight w:val="285"/>
        </w:trPr>
        <w:tc>
          <w:tcPr>
            <w:tcW w:w="737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8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76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569" w:rsidRPr="00121E31">
        <w:trPr>
          <w:trHeight w:val="285"/>
        </w:trPr>
        <w:tc>
          <w:tcPr>
            <w:tcW w:w="10038" w:type="dxa"/>
            <w:gridSpan w:val="5"/>
          </w:tcPr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Организации для отбывания наказания в виде обязательных работ</w:t>
            </w:r>
          </w:p>
        </w:tc>
      </w:tr>
      <w:tr w:rsidR="00632569" w:rsidRPr="00121E31">
        <w:trPr>
          <w:trHeight w:val="285"/>
        </w:trPr>
        <w:tc>
          <w:tcPr>
            <w:tcW w:w="737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8" w:type="dxa"/>
          </w:tcPr>
          <w:p w:rsidR="00632569" w:rsidRDefault="00632569" w:rsidP="00715CC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Муниципальное казённое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образовательное</w:t>
            </w: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учреждение </w:t>
            </w:r>
          </w:p>
          <w:p w:rsidR="00632569" w:rsidRPr="00121E31" w:rsidRDefault="00632569" w:rsidP="00715CC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Барабо-Юдинская СОШ</w:t>
            </w:r>
          </w:p>
        </w:tc>
        <w:tc>
          <w:tcPr>
            <w:tcW w:w="3118" w:type="dxa"/>
          </w:tcPr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1.Благоустройство:</w:t>
            </w:r>
          </w:p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-очистка территории, озеленение, земляные, ремонтные работы</w:t>
            </w:r>
          </w:p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2.Погрузочно-разгрузочные работы</w:t>
            </w:r>
          </w:p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3.Иные общедоступные виды трудовой деятельности, не требующие предварительной и профессиональной подготовки по согласованию с работодателем.</w:t>
            </w:r>
          </w:p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376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области Чистоозерный район с. Бараюбо-Юдино ул. Школьная 28</w:t>
            </w:r>
          </w:p>
        </w:tc>
      </w:tr>
      <w:tr w:rsidR="00632569" w:rsidRPr="00121E31">
        <w:trPr>
          <w:trHeight w:val="285"/>
        </w:trPr>
        <w:tc>
          <w:tcPr>
            <w:tcW w:w="737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48" w:type="dxa"/>
          </w:tcPr>
          <w:p w:rsidR="00632569" w:rsidRPr="00121E31" w:rsidRDefault="00632569" w:rsidP="00E00A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 Орловская СОШ</w:t>
            </w:r>
          </w:p>
        </w:tc>
        <w:tc>
          <w:tcPr>
            <w:tcW w:w="3118" w:type="dxa"/>
          </w:tcPr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1.Благоустройство:</w:t>
            </w: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-очистка территории, озеленение, земляные, ремонтные работы</w:t>
            </w: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2.Погрузочно-разгрузочные работы</w:t>
            </w: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32569" w:rsidRPr="00121E31" w:rsidRDefault="00632569" w:rsidP="00715CC9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3.Иные общедоступные виды трудовой деятельности, не требующие предварительной и профессиональной подготовки по согласованию с работодателем.</w:t>
            </w:r>
          </w:p>
        </w:tc>
        <w:tc>
          <w:tcPr>
            <w:tcW w:w="1559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376" w:type="dxa"/>
          </w:tcPr>
          <w:p w:rsidR="00632569" w:rsidRPr="00121E31" w:rsidRDefault="00632569" w:rsidP="00E00A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 Чистоозерный район д. Орловка ул. Первомайская 32</w:t>
            </w:r>
          </w:p>
        </w:tc>
      </w:tr>
      <w:tr w:rsidR="00632569" w:rsidRPr="00121E31">
        <w:trPr>
          <w:trHeight w:val="285"/>
        </w:trPr>
        <w:tc>
          <w:tcPr>
            <w:tcW w:w="737" w:type="dxa"/>
          </w:tcPr>
          <w:p w:rsidR="00632569" w:rsidRPr="00121E31" w:rsidRDefault="00632569" w:rsidP="00494B9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48" w:type="dxa"/>
          </w:tcPr>
          <w:p w:rsidR="00632569" w:rsidRPr="00121E31" w:rsidRDefault="00632569" w:rsidP="00E00A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учреждение культуры </w:t>
            </w:r>
          </w:p>
          <w:p w:rsidR="00632569" w:rsidRPr="00121E31" w:rsidRDefault="00632569" w:rsidP="00E00A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Барабо-Юдинский КДЦ</w:t>
            </w:r>
          </w:p>
        </w:tc>
        <w:tc>
          <w:tcPr>
            <w:tcW w:w="3118" w:type="dxa"/>
          </w:tcPr>
          <w:p w:rsidR="00632569" w:rsidRPr="00121E31" w:rsidRDefault="00632569" w:rsidP="009D2AB2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1.Благоустройство:</w:t>
            </w:r>
          </w:p>
          <w:p w:rsidR="00632569" w:rsidRPr="00121E31" w:rsidRDefault="00632569" w:rsidP="009D2AB2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-очистка территории, озеленение, земляные, ремонтные работы</w:t>
            </w:r>
          </w:p>
          <w:p w:rsidR="00632569" w:rsidRPr="00121E31" w:rsidRDefault="00632569" w:rsidP="009D2AB2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32569" w:rsidRPr="00121E31" w:rsidRDefault="00632569" w:rsidP="009D2AB2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2.Погрузочно-разгрузочные работы</w:t>
            </w:r>
          </w:p>
          <w:p w:rsidR="00632569" w:rsidRPr="00121E31" w:rsidRDefault="00632569" w:rsidP="009D2AB2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32569" w:rsidRPr="00121E31" w:rsidRDefault="00632569" w:rsidP="009D2AB2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3.Иные общедоступные виды трудовой деятельности, не требующие предварительной и профессиональной подготовки по согласованию с работодателем.</w:t>
            </w:r>
          </w:p>
        </w:tc>
        <w:tc>
          <w:tcPr>
            <w:tcW w:w="1559" w:type="dxa"/>
          </w:tcPr>
          <w:p w:rsidR="00632569" w:rsidRPr="00121E31" w:rsidRDefault="00632569" w:rsidP="009D2AB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376" w:type="dxa"/>
          </w:tcPr>
          <w:p w:rsidR="00632569" w:rsidRPr="00121E31" w:rsidRDefault="00632569" w:rsidP="00E00A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 Чистоозерный район с. Барабо-Юдино ул. Центральная 23</w:t>
            </w:r>
          </w:p>
        </w:tc>
      </w:tr>
      <w:tr w:rsidR="00632569" w:rsidRPr="00121E31">
        <w:trPr>
          <w:trHeight w:val="285"/>
        </w:trPr>
        <w:tc>
          <w:tcPr>
            <w:tcW w:w="10038" w:type="dxa"/>
            <w:gridSpan w:val="5"/>
          </w:tcPr>
          <w:p w:rsidR="00632569" w:rsidRPr="00121E31" w:rsidRDefault="00632569" w:rsidP="009D2AB2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Организации для отбывания наказания в виде исправительных работ</w:t>
            </w:r>
          </w:p>
        </w:tc>
      </w:tr>
      <w:tr w:rsidR="00632569" w:rsidRPr="00121E31">
        <w:trPr>
          <w:trHeight w:val="285"/>
        </w:trPr>
        <w:tc>
          <w:tcPr>
            <w:tcW w:w="737" w:type="dxa"/>
          </w:tcPr>
          <w:p w:rsidR="00632569" w:rsidRPr="00121E31" w:rsidRDefault="00632569" w:rsidP="009D2AB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8" w:type="dxa"/>
          </w:tcPr>
          <w:p w:rsidR="00632569" w:rsidRPr="00121E31" w:rsidRDefault="00632569" w:rsidP="009D2AB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Барабо-Юдинского сельсовета Чистоозерного района Новосибирской области</w:t>
            </w:r>
          </w:p>
        </w:tc>
        <w:tc>
          <w:tcPr>
            <w:tcW w:w="3118" w:type="dxa"/>
          </w:tcPr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1.Благоустройство:</w:t>
            </w: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-очистка территории, озеленение, земляные, ремонтные работы</w:t>
            </w: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2.Погрузочно-разгрузочные работы</w:t>
            </w: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632569" w:rsidRPr="00121E31" w:rsidRDefault="00632569" w:rsidP="00E00AD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21E3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3.Иные общедоступные виды трудовой деятельности, не требующие предварительной и профессиональной подготовки по согласованию с работодателем.</w:t>
            </w:r>
          </w:p>
        </w:tc>
        <w:tc>
          <w:tcPr>
            <w:tcW w:w="1559" w:type="dxa"/>
          </w:tcPr>
          <w:p w:rsidR="00632569" w:rsidRPr="00121E31" w:rsidRDefault="00632569" w:rsidP="009D2AB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376" w:type="dxa"/>
          </w:tcPr>
          <w:p w:rsidR="00632569" w:rsidRPr="00121E31" w:rsidRDefault="00632569" w:rsidP="009D2AB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 Чистоозерный райо с. Барабо-Юдино ул. Зеленая 4</w:t>
            </w:r>
          </w:p>
        </w:tc>
      </w:tr>
    </w:tbl>
    <w:p w:rsidR="00632569" w:rsidRDefault="00632569" w:rsidP="00E00ADF">
      <w:pPr>
        <w:pStyle w:val="NoSpacing"/>
        <w:ind w:left="-426"/>
        <w:jc w:val="both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E00ADF">
      <w:pPr>
        <w:pStyle w:val="NoSpacing"/>
        <w:ind w:left="-426"/>
        <w:jc w:val="both"/>
        <w:rPr>
          <w:rFonts w:ascii="Times New Roman" w:hAnsi="Times New Roman" w:cs="Times New Roman"/>
          <w:sz w:val="24"/>
          <w:szCs w:val="24"/>
        </w:rPr>
      </w:pPr>
    </w:p>
    <w:p w:rsidR="00632569" w:rsidRDefault="00632569" w:rsidP="00E00ADF">
      <w:pPr>
        <w:pStyle w:val="NoSpacing"/>
        <w:ind w:left="-426"/>
        <w:jc w:val="both"/>
        <w:rPr>
          <w:rFonts w:ascii="Times New Roman" w:hAnsi="Times New Roman" w:cs="Times New Roman"/>
          <w:sz w:val="24"/>
          <w:szCs w:val="24"/>
        </w:rPr>
      </w:pPr>
    </w:p>
    <w:p w:rsidR="00632569" w:rsidRPr="00115B27" w:rsidRDefault="00632569" w:rsidP="00DD56A1">
      <w:pPr>
        <w:pStyle w:val="NoSpacing"/>
        <w:ind w:left="-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Барабо-Юдинского сельсовета                                                                              Н.Т. Цыкало</w:t>
      </w:r>
    </w:p>
    <w:sectPr w:rsidR="00632569" w:rsidRPr="00115B27" w:rsidSect="00494B9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5B27"/>
    <w:rsid w:val="00115B27"/>
    <w:rsid w:val="00121E31"/>
    <w:rsid w:val="003A5071"/>
    <w:rsid w:val="00494B96"/>
    <w:rsid w:val="00632569"/>
    <w:rsid w:val="00715CC9"/>
    <w:rsid w:val="00716F22"/>
    <w:rsid w:val="007D3475"/>
    <w:rsid w:val="009D2AB2"/>
    <w:rsid w:val="00B52D24"/>
    <w:rsid w:val="00CC1940"/>
    <w:rsid w:val="00CD1A12"/>
    <w:rsid w:val="00DD56A1"/>
    <w:rsid w:val="00E00ADF"/>
    <w:rsid w:val="00E7271F"/>
    <w:rsid w:val="00FE04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6F22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115B27"/>
    <w:rPr>
      <w:rFonts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78</TotalTime>
  <Pages>3</Pages>
  <Words>658</Words>
  <Characters>3755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</cp:lastModifiedBy>
  <cp:revision>4</cp:revision>
  <cp:lastPrinted>2016-01-25T05:09:00Z</cp:lastPrinted>
  <dcterms:created xsi:type="dcterms:W3CDTF">2015-01-21T12:27:00Z</dcterms:created>
  <dcterms:modified xsi:type="dcterms:W3CDTF">2016-01-25T05:10:00Z</dcterms:modified>
</cp:coreProperties>
</file>